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安徽省建设项目工程管理协会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个人会员入会申请表</w:t>
      </w:r>
    </w:p>
    <w:p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填表日期：                                       会员编号：</w:t>
      </w:r>
    </w:p>
    <w:tbl>
      <w:tblPr>
        <w:tblStyle w:val="4"/>
        <w:tblW w:w="9668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104"/>
        <w:gridCol w:w="1309"/>
        <w:gridCol w:w="1524"/>
        <w:gridCol w:w="1134"/>
        <w:gridCol w:w="1134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贯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文化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程度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379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85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国家注册职业资格</w:t>
            </w:r>
          </w:p>
        </w:tc>
        <w:tc>
          <w:tcPr>
            <w:tcW w:w="580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公司名称</w:t>
            </w:r>
          </w:p>
        </w:tc>
        <w:tc>
          <w:tcPr>
            <w:tcW w:w="507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 务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46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93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   话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3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 箱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申报类别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个人会员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愿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本人自愿加入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安徽省建设工程项目管理协会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章程，履行会员职责与义务，自觉执行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决议，按时交纳会费，积极参加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活动，维护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团结统一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合法权益。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3698" w:firstLineChars="154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申请人（签字）：</w:t>
            </w:r>
          </w:p>
          <w:p>
            <w:pPr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920" w:firstLineChars="205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签字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/盖章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初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签字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/盖章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签字/盖章：</w:t>
            </w: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>
      <w:pPr>
        <w:jc w:val="left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备注：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本表格“申请人意愿”栏要求申请人手写签字；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《安徽省建设工程项目管理协会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个人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会员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表》（可在安徽省建设工程项目管理协会官网“通知公告栏”下载），请于 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日前将相关书面资料报送或邮寄我会秘书处。同时将此表电子文档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WORD原件及签字扫描件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发送至协会工作邮箱：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3556184280@qq.com；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若有疑问可向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安徽省建设项目管理协会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秘书处咨询，联系人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徐静：15205655079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ind w:left="1120" w:hanging="960" w:hangingChars="400"/>
        <w:jc w:val="left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0D69C9"/>
    <w:multiLevelType w:val="singleLevel"/>
    <w:tmpl w:val="B10D69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jlhNDJjZGIzMTVkZDRmMDFkZjUwMmRmOGQ2ZTY0MDhjIiwidXNlckNvdW50IjoxfQ=="/>
  </w:docVars>
  <w:rsids>
    <w:rsidRoot w:val="3A8F0CEF"/>
    <w:rsid w:val="00031AD8"/>
    <w:rsid w:val="00087D65"/>
    <w:rsid w:val="00091A29"/>
    <w:rsid w:val="000D7CE8"/>
    <w:rsid w:val="000E56C1"/>
    <w:rsid w:val="00154165"/>
    <w:rsid w:val="001B19FD"/>
    <w:rsid w:val="001C4D21"/>
    <w:rsid w:val="001C7519"/>
    <w:rsid w:val="001E0E28"/>
    <w:rsid w:val="00285022"/>
    <w:rsid w:val="00394936"/>
    <w:rsid w:val="003B0BFA"/>
    <w:rsid w:val="003B2D97"/>
    <w:rsid w:val="004B3DC4"/>
    <w:rsid w:val="00532BDF"/>
    <w:rsid w:val="005C133A"/>
    <w:rsid w:val="00604775"/>
    <w:rsid w:val="00613D59"/>
    <w:rsid w:val="00662CE8"/>
    <w:rsid w:val="00890CC6"/>
    <w:rsid w:val="008E1789"/>
    <w:rsid w:val="008E346F"/>
    <w:rsid w:val="008F50C3"/>
    <w:rsid w:val="00954953"/>
    <w:rsid w:val="00992BEB"/>
    <w:rsid w:val="009B77D8"/>
    <w:rsid w:val="00AD00D6"/>
    <w:rsid w:val="00AE65F1"/>
    <w:rsid w:val="00BF60B3"/>
    <w:rsid w:val="00C329DB"/>
    <w:rsid w:val="00C3705B"/>
    <w:rsid w:val="00C70BC0"/>
    <w:rsid w:val="00CC1D2E"/>
    <w:rsid w:val="00CE2BE6"/>
    <w:rsid w:val="00D32456"/>
    <w:rsid w:val="00D43AB1"/>
    <w:rsid w:val="00D613D3"/>
    <w:rsid w:val="00DC72E5"/>
    <w:rsid w:val="00E20714"/>
    <w:rsid w:val="00E34276"/>
    <w:rsid w:val="00EC0AEE"/>
    <w:rsid w:val="00F11D41"/>
    <w:rsid w:val="00F94B9A"/>
    <w:rsid w:val="00FB3FFE"/>
    <w:rsid w:val="00FC10E4"/>
    <w:rsid w:val="034A0699"/>
    <w:rsid w:val="08FB77E4"/>
    <w:rsid w:val="229324F1"/>
    <w:rsid w:val="245E3FBF"/>
    <w:rsid w:val="31FF5F39"/>
    <w:rsid w:val="3A8F0CEF"/>
    <w:rsid w:val="49C20EFF"/>
    <w:rsid w:val="4B9C636D"/>
    <w:rsid w:val="602259F4"/>
    <w:rsid w:val="6C8614D4"/>
    <w:rsid w:val="74505083"/>
    <w:rsid w:val="76BC7672"/>
    <w:rsid w:val="77086A3A"/>
    <w:rsid w:val="7D04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be9eca2-85be-41a5-8b04-564c67418fd8\&#21830;&#20250;&#20010;&#20154;&#20250;&#21592;&#20837;&#20250;&#30003;&#35831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DD9DF-0D93-493E-8DDC-3013A2AEA9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商会个人会员入会申请表.docx</Template>
  <Pages>2</Pages>
  <Words>399</Words>
  <Characters>434</Characters>
  <Lines>5</Lines>
  <Paragraphs>1</Paragraphs>
  <TotalTime>2</TotalTime>
  <ScaleCrop>false</ScaleCrop>
  <LinksUpToDate>false</LinksUpToDate>
  <CharactersWithSpaces>753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2021-05-17T01:23:00Z</dcterms:created>
  <dc:creator>Komorebi</dc:creator>
  <cp:keywords>张时良</cp:keywords>
  <cp:lastModifiedBy>aMie.</cp:lastModifiedBy>
  <dcterms:modified xsi:type="dcterms:W3CDTF">2022-05-13T03:14:16Z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KSOTemplateUUID">
    <vt:lpwstr>v1.0_mb_G6mWoGf+blxCKXRd2xkIew==</vt:lpwstr>
  </property>
  <property fmtid="{D5CDD505-2E9C-101B-9397-08002B2CF9AE}" pid="4" name="ICV">
    <vt:lpwstr>6B025FFEF0AF45DEB89E556DE7AF7CB1</vt:lpwstr>
  </property>
</Properties>
</file>